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57554" w14:textId="54B35C1C" w:rsidR="00CC2BEE" w:rsidRDefault="00CC2BEE" w:rsidP="00111027">
      <w:pPr>
        <w:tabs>
          <w:tab w:val="left" w:pos="5591"/>
        </w:tabs>
      </w:pPr>
    </w:p>
    <w:p w14:paraId="7FE18E09" w14:textId="0B12F6BE" w:rsidR="00111027" w:rsidRDefault="00111027" w:rsidP="00111027">
      <w:pPr>
        <w:tabs>
          <w:tab w:val="left" w:pos="5591"/>
        </w:tabs>
      </w:pPr>
    </w:p>
    <w:p w14:paraId="71909A15" w14:textId="77777777" w:rsidR="00111027" w:rsidRDefault="00111027" w:rsidP="00111027">
      <w:pPr>
        <w:tabs>
          <w:tab w:val="left" w:pos="5591"/>
        </w:tabs>
      </w:pPr>
    </w:p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78B77F13">
                <wp:simplePos x="0" y="0"/>
                <wp:positionH relativeFrom="margin">
                  <wp:posOffset>-548640</wp:posOffset>
                </wp:positionH>
                <wp:positionV relativeFrom="paragraph">
                  <wp:posOffset>336550</wp:posOffset>
                </wp:positionV>
                <wp:extent cx="6858000" cy="7181850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5FF93" w14:textId="77777777" w:rsidR="00EF54D4" w:rsidRDefault="00EF54D4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7C1A367" w14:textId="77777777" w:rsidR="00CC6882" w:rsidRDefault="00CC6882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3D4D025" w14:textId="77777777" w:rsidR="00CC6882" w:rsidRPr="0021025F" w:rsidRDefault="00CC6882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9FDFED0" w14:textId="59BA734E" w:rsidR="00EF54D4" w:rsidRPr="0021025F" w:rsidRDefault="00CC2BEE" w:rsidP="00EF54D4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Vážení rodiče,</w:t>
                            </w:r>
                            <w:r w:rsidR="00111027"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7575792" w14:textId="13167D0C" w:rsidR="00031469" w:rsidRPr="0021025F" w:rsidRDefault="009E6C53" w:rsidP="00CC2BE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pětiletá platnost Vašeho průkazu ISIC Školák končí k 31.12.202</w:t>
                            </w:r>
                            <w:r w:rsidR="00CC6882"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CC6882" w:rsidRPr="0021025F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K vyřízení vašeho nového průkazu již není nutná Žádost o průkaz. Níže zasíláme instrukce pro vydání nového průkazu. Jeho platnost nyní bude až do konce ZŠ docházky na naší škole:</w:t>
                            </w:r>
                          </w:p>
                          <w:p w14:paraId="458BB314" w14:textId="77777777" w:rsidR="009E6C53" w:rsidRPr="0021025F" w:rsidRDefault="009E6C53" w:rsidP="00CC2BEE">
                            <w:pPr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57FEFDEF" w14:textId="661BBB1A" w:rsidR="00CC456A" w:rsidRPr="0021025F" w:rsidRDefault="00031469" w:rsidP="00CC456A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Do </w:t>
                            </w:r>
                            <w:r w:rsidR="003971BB" w:rsidRPr="0021025F">
                              <w:rPr>
                                <w:rFonts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31. 10. 2023</w:t>
                            </w:r>
                            <w:r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025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uhraďte</w:t>
                            </w:r>
                            <w:r w:rsidR="00F81955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1025F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prosím, poplatek </w:t>
                            </w:r>
                            <w:r w:rsidRPr="0021025F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350 Kč</w:t>
                            </w:r>
                            <w:r w:rsidRPr="0021025F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na účet školy</w:t>
                            </w:r>
                            <w:r w:rsidR="00F81955">
                              <w:rPr>
                                <w:rFonts w:cstheme="minorHAnsi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955">
                              <w:t>2000726329/0800</w:t>
                            </w:r>
                            <w:bookmarkStart w:id="0" w:name="_GoBack"/>
                            <w:bookmarkEnd w:id="0"/>
                            <w:r w:rsidR="003971BB"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21025F"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aktuální </w:t>
                            </w:r>
                            <w:r w:rsidR="003971BB"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fotografi</w:t>
                            </w:r>
                            <w:r w:rsidR="00F6553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="003971BB"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2BE8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žáka</w:t>
                            </w:r>
                            <w:r w:rsidR="00F6553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1955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se jménem a třídou </w:t>
                            </w:r>
                            <w:r w:rsidR="00F6553D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 xml:space="preserve">zašlete na email </w:t>
                            </w:r>
                            <w:r w:rsidR="00F6553D" w:rsidRPr="00F6553D">
                              <w:rPr>
                                <w:rFonts w:cstheme="minorHAnsi"/>
                                <w:b/>
                                <w:sz w:val="22"/>
                                <w:szCs w:val="22"/>
                              </w:rPr>
                              <w:t>zs.dp@tiscali.cz</w:t>
                            </w:r>
                            <w:r w:rsidR="003971BB" w:rsidRPr="0021025F">
                              <w:rPr>
                                <w:rFonts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36C83B9" w14:textId="77777777" w:rsidR="00C804D4" w:rsidRPr="0021025F" w:rsidRDefault="00C804D4" w:rsidP="00DB25CA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674F2F9" w14:textId="05063690" w:rsidR="00DB25CA" w:rsidRPr="0021025F" w:rsidRDefault="00DB25CA" w:rsidP="00DB25CA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color w:val="000000" w:themeColor="text1"/>
                                <w:sz w:val="22"/>
                                <w:szCs w:val="22"/>
                              </w:rPr>
                              <w:t>Hotový průkaz bude žákům vydán ve škole.</w:t>
                            </w:r>
                          </w:p>
                          <w:p w14:paraId="2BF34853" w14:textId="0F9A0D55" w:rsidR="00031469" w:rsidRPr="0021025F" w:rsidRDefault="00031469" w:rsidP="00CC456A">
                            <w:pPr>
                              <w:rPr>
                                <w:rFonts w:eastAsia="Times New Roman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CFF7DA" w14:textId="77777777" w:rsidR="00F71554" w:rsidRPr="0021025F" w:rsidRDefault="00F71554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27F131E" w14:textId="507D1147" w:rsidR="00CC2BEE" w:rsidRPr="00F6553D" w:rsidRDefault="00CC2BEE" w:rsidP="00F6553D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ISIC Školák vydaný přes naši školu</w:t>
                            </w:r>
                            <w:r w:rsidR="00CC456A"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400D50E5" w14:textId="2EAD15F0" w:rsidR="00CC2BEE" w:rsidRPr="0021025F" w:rsidRDefault="00CC456A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>j</w:t>
                            </w:r>
                            <w:r w:rsidR="00CC2BEE" w:rsidRPr="0021025F">
                              <w:rPr>
                                <w:rFonts w:cs="Calibri"/>
                              </w:rPr>
                              <w:t>e oficiálním průkazem žáka naší školy</w:t>
                            </w:r>
                            <w:r w:rsidRPr="0021025F">
                              <w:rPr>
                                <w:rFonts w:cs="Calibri"/>
                              </w:rPr>
                              <w:t>,</w:t>
                            </w:r>
                          </w:p>
                          <w:p w14:paraId="59E549B7" w14:textId="51452A19" w:rsidR="00CC2BEE" w:rsidRPr="0021025F" w:rsidRDefault="00CC456A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p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ro mnohé instituce a veřejné dopravce slouží jako ideální doklad o věku držitele, např. pro získání zlevněného jízdného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4845E0BA" w14:textId="09EE091F" w:rsidR="00CC2BEE" w:rsidRPr="0021025F" w:rsidRDefault="00CC456A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>š</w:t>
                            </w:r>
                            <w:r w:rsidR="00CC2BEE" w:rsidRPr="0021025F">
                              <w:rPr>
                                <w:rFonts w:cs="Calibri"/>
                              </w:rPr>
                              <w:t xml:space="preserve">kolní ISIC Školák je </w:t>
                            </w:r>
                            <w:proofErr w:type="gramStart"/>
                            <w:r w:rsidR="00CC2BEE" w:rsidRPr="0021025F">
                              <w:rPr>
                                <w:rFonts w:cs="Calibri"/>
                              </w:rPr>
                              <w:t>levnější</w:t>
                            </w:r>
                            <w:r w:rsidRPr="0021025F">
                              <w:rPr>
                                <w:rFonts w:cs="Calibri"/>
                              </w:rPr>
                              <w:t xml:space="preserve"> - p</w:t>
                            </w:r>
                            <w:r w:rsidR="00CC2BEE" w:rsidRPr="0021025F">
                              <w:rPr>
                                <w:rFonts w:cs="Calibri"/>
                              </w:rPr>
                              <w:t>růkaz</w:t>
                            </w:r>
                            <w:proofErr w:type="gramEnd"/>
                            <w:r w:rsidR="00CC2BEE" w:rsidRPr="0021025F">
                              <w:rPr>
                                <w:rFonts w:cs="Calibri"/>
                              </w:rPr>
                              <w:t xml:space="preserve"> stojí jen </w:t>
                            </w:r>
                            <w:r w:rsidR="00F71554" w:rsidRPr="0021025F">
                              <w:rPr>
                                <w:rFonts w:cs="Calibri"/>
                              </w:rPr>
                              <w:t>3</w:t>
                            </w:r>
                            <w:r w:rsidR="00CC2BEE" w:rsidRPr="0021025F">
                              <w:rPr>
                                <w:rFonts w:cs="Calibri"/>
                              </w:rPr>
                              <w:t>50 Kč na celou dobu platnosti (průkaz pořízený mimo školu stojí ročně 500 Kč)</w:t>
                            </w:r>
                            <w:r w:rsidRPr="0021025F">
                              <w:rPr>
                                <w:rFonts w:cs="Calibri"/>
                              </w:rPr>
                              <w:t>,</w:t>
                            </w:r>
                          </w:p>
                          <w:p w14:paraId="3BCB0A80" w14:textId="08604AB9" w:rsidR="00CC2BEE" w:rsidRPr="0021025F" w:rsidRDefault="00CC456A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</w:rPr>
                            </w:pPr>
                            <w:r w:rsidRPr="0021025F">
                              <w:rPr>
                                <w:rFonts w:cs="Calibri"/>
                              </w:rPr>
                              <w:t>v</w:t>
                            </w:r>
                            <w:r w:rsidR="00CC2BEE" w:rsidRPr="0021025F">
                              <w:rPr>
                                <w:rFonts w:cs="Calibri"/>
                              </w:rPr>
                              <w:t xml:space="preserve"> ceně průkazu je jeho digitální verze, viz ALIVE APP (Google Play, </w:t>
                            </w:r>
                            <w:proofErr w:type="spellStart"/>
                            <w:r w:rsidR="00CC2BEE" w:rsidRPr="0021025F">
                              <w:rPr>
                                <w:rFonts w:cs="Calibri"/>
                              </w:rPr>
                              <w:t>App</w:t>
                            </w:r>
                            <w:proofErr w:type="spellEnd"/>
                            <w:r w:rsidR="00CC2BEE" w:rsidRPr="0021025F">
                              <w:rPr>
                                <w:rFonts w:cs="Calibri"/>
                              </w:rPr>
                              <w:t xml:space="preserve"> </w:t>
                            </w:r>
                            <w:proofErr w:type="spellStart"/>
                            <w:r w:rsidR="00CC2BEE" w:rsidRPr="0021025F">
                              <w:rPr>
                                <w:rFonts w:cs="Calibri"/>
                              </w:rPr>
                              <w:t>Store</w:t>
                            </w:r>
                            <w:proofErr w:type="spellEnd"/>
                            <w:r w:rsidR="00CC2BEE" w:rsidRPr="0021025F">
                              <w:rPr>
                                <w:rFonts w:cs="Calibri"/>
                              </w:rPr>
                              <w:t>)</w:t>
                            </w:r>
                            <w:r w:rsidRPr="0021025F">
                              <w:rPr>
                                <w:rFonts w:cs="Calibri"/>
                              </w:rPr>
                              <w:t>.</w:t>
                            </w:r>
                          </w:p>
                          <w:p w14:paraId="775E9C8D" w14:textId="77777777" w:rsidR="00CC2BEE" w:rsidRPr="0021025F" w:rsidRDefault="00CC2BEE" w:rsidP="00CC2BEE">
                            <w:pPr>
                              <w:jc w:val="both"/>
                              <w:rPr>
                                <w:rFonts w:cs="Calibri"/>
                                <w:sz w:val="22"/>
                                <w:szCs w:val="22"/>
                              </w:rPr>
                            </w:pPr>
                          </w:p>
                          <w:p w14:paraId="03A8B514" w14:textId="26693584" w:rsidR="00CC2BEE" w:rsidRPr="0021025F" w:rsidRDefault="002C4226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b/>
                                <w:sz w:val="22"/>
                                <w:szCs w:val="22"/>
                              </w:rPr>
                              <w:t>Další výhody průkazu ISIC Školák:</w:t>
                            </w:r>
                          </w:p>
                          <w:p w14:paraId="7A376A72" w14:textId="7321C5E3" w:rsidR="00CC2BEE" w:rsidRPr="0021025F" w:rsidRDefault="002C4226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platnost v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e 130 zemích světa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více než 125.000 slev po celém světě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3AFBA1BB" w14:textId="0D124C35" w:rsidR="00CC2BEE" w:rsidRPr="0021025F" w:rsidRDefault="002C4226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j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 akceptován dopravci po celé ČR jako potvrzení věku a oprávnění čerpat slevu na jízdném ve výši </w:t>
                            </w:r>
                            <w:proofErr w:type="gramStart"/>
                            <w:r w:rsidR="004D65A1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50</w:t>
                            </w: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65A1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-</w:t>
                            </w:r>
                            <w:r w:rsidR="0021025F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75</w:t>
                            </w:r>
                            <w:proofErr w:type="gramEnd"/>
                            <w:r w:rsidR="00CC2BEE"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%</w:t>
                            </w: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627868C2" w14:textId="2DB60D44" w:rsidR="00CC2BEE" w:rsidRPr="0021025F" w:rsidRDefault="002C4226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m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ožnost zřízení speciálního celoroční cestovní pojištění UNIQA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5EECAC8B" w14:textId="18CAC6B0" w:rsidR="00CC2BEE" w:rsidRPr="0021025F" w:rsidRDefault="002C4226" w:rsidP="002C4226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s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levy na více než 2.000 místech v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 </w:t>
                            </w:r>
                            <w:r w:rsidR="00CC2BEE"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>ČR</w:t>
                            </w:r>
                            <w:r w:rsidRPr="0021025F"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  <w:t xml:space="preserve"> viz </w:t>
                            </w:r>
                            <w:hyperlink r:id="rId11" w:history="1">
                              <w:r w:rsidRPr="0021025F">
                                <w:rPr>
                                  <w:rStyle w:val="Hypertextovodkaz"/>
                                  <w:rFonts w:ascii="Calibri" w:hAnsi="Calibri" w:cs="Calibri"/>
                                  <w:iCs/>
                                  <w:sz w:val="22"/>
                                  <w:szCs w:val="22"/>
                                </w:rPr>
                                <w:t>www.isic.cz</w:t>
                              </w:r>
                            </w:hyperlink>
                          </w:p>
                          <w:p w14:paraId="0CDC7B5E" w14:textId="402E62C3" w:rsidR="002C4226" w:rsidRPr="0021025F" w:rsidRDefault="002C4226" w:rsidP="002C4226">
                            <w:pPr>
                              <w:jc w:val="both"/>
                              <w:rPr>
                                <w:rFonts w:ascii="Calibri" w:hAnsi="Calibri" w:cs="Calibri"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E8FACE7" w14:textId="77777777" w:rsidR="002C4226" w:rsidRPr="0021025F" w:rsidRDefault="002C4226" w:rsidP="002C4226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D608687" w14:textId="77777777" w:rsidR="0021025F" w:rsidRPr="0021025F" w:rsidRDefault="0021025F" w:rsidP="002C4226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DCDDF3D" w14:textId="77777777" w:rsidR="0021025F" w:rsidRPr="0021025F" w:rsidRDefault="0021025F" w:rsidP="002C4226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7C8E0B30" w14:textId="4E76F2D6" w:rsidR="0021025F" w:rsidRPr="0021025F" w:rsidRDefault="0021025F" w:rsidP="002C4226">
                            <w:pPr>
                              <w:jc w:val="both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21025F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Děkuji,</w:t>
                            </w:r>
                            <w:r w:rsidR="00F6553D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Mgr. Jiří Schwarz,</w:t>
                            </w:r>
                            <w:r w:rsidR="00282BE8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ředitel školy</w:t>
                            </w:r>
                          </w:p>
                          <w:p w14:paraId="69075DF8" w14:textId="77777777" w:rsidR="00CC2BEE" w:rsidRPr="0021025F" w:rsidRDefault="00CC2BEE" w:rsidP="00CC2BEE">
                            <w:pPr>
                              <w:rPr>
                                <w:rFonts w:eastAsia="Times New Roman" w:cstheme="minorHAnsi"/>
                                <w:color w:val="000000" w:themeColor="text1"/>
                                <w:sz w:val="22"/>
                                <w:szCs w:val="22"/>
                                <w:lang w:eastAsia="cs-C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2pt;margin-top:26.5pt;width:540pt;height:56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" filled="f" stroked="f">
                <v:textbox>
                  <w:txbxContent>
                    <w:p w14:paraId="11D5FF93" w14:textId="77777777" w:rsidR="00EF54D4" w:rsidRDefault="00EF54D4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67C1A367" w14:textId="77777777" w:rsidR="00CC6882" w:rsidRDefault="00CC6882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</w:p>
                    <w:p w14:paraId="33D4D025" w14:textId="77777777" w:rsidR="00CC6882" w:rsidRPr="0021025F" w:rsidRDefault="00CC6882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</w:p>
                    <w:p w14:paraId="39FDFED0" w14:textId="59BA734E" w:rsidR="00EF54D4" w:rsidRPr="0021025F" w:rsidRDefault="00CC2BEE" w:rsidP="00EF54D4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Vážení rodiče,</w:t>
                      </w:r>
                      <w:r w:rsidR="00111027"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7575792" w14:textId="13167D0C" w:rsidR="00031469" w:rsidRPr="0021025F" w:rsidRDefault="009E6C53" w:rsidP="00CC2BEE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pětiletá platnost Vašeho průkazu ISIC Školák končí k 31.12.202</w:t>
                      </w:r>
                      <w:r w:rsidR="00CC6882"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CC6882" w:rsidRPr="0021025F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K vyřízení vašeho nového průkazu již není nutná Žádost o průkaz. Níže zasíláme instrukce pro vydání nového průkazu. Jeho platnost nyní bude až do konce ZŠ docházky na naší škole:</w:t>
                      </w:r>
                    </w:p>
                    <w:p w14:paraId="458BB314" w14:textId="77777777" w:rsidR="009E6C53" w:rsidRPr="0021025F" w:rsidRDefault="009E6C53" w:rsidP="00CC2BEE">
                      <w:pPr>
                        <w:jc w:val="both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57FEFDEF" w14:textId="661BBB1A" w:rsidR="00CC456A" w:rsidRPr="0021025F" w:rsidRDefault="00031469" w:rsidP="00CC456A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  <w:r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Do </w:t>
                      </w:r>
                      <w:r w:rsidR="003971BB" w:rsidRPr="0021025F">
                        <w:rPr>
                          <w:rFonts w:cstheme="minorHAnsi"/>
                          <w:b/>
                          <w:bCs/>
                          <w:sz w:val="22"/>
                          <w:szCs w:val="22"/>
                        </w:rPr>
                        <w:t>31. 10. 2023</w:t>
                      </w:r>
                      <w:r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Pr="0021025F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uhraďte</w:t>
                      </w:r>
                      <w:r w:rsidR="00F81955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1025F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prosím, poplatek </w:t>
                      </w:r>
                      <w:r w:rsidRPr="0021025F">
                        <w:rPr>
                          <w:rFonts w:cstheme="minorHAnsi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350 Kč</w:t>
                      </w:r>
                      <w:r w:rsidRPr="0021025F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na účet školy</w:t>
                      </w:r>
                      <w:r w:rsidR="00F81955">
                        <w:rPr>
                          <w:rFonts w:cstheme="minorHAnsi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="00F81955">
                        <w:t>2000726329/0800</w:t>
                      </w:r>
                      <w:bookmarkStart w:id="1" w:name="_GoBack"/>
                      <w:bookmarkEnd w:id="1"/>
                      <w:r w:rsidR="003971BB"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, </w:t>
                      </w:r>
                      <w:r w:rsidR="0021025F"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aktuální </w:t>
                      </w:r>
                      <w:r w:rsidR="003971BB" w:rsidRPr="0021025F">
                        <w:rPr>
                          <w:rFonts w:cstheme="minorHAnsi"/>
                          <w:sz w:val="22"/>
                          <w:szCs w:val="22"/>
                        </w:rPr>
                        <w:t>fotografi</w:t>
                      </w:r>
                      <w:r w:rsidR="00F6553D">
                        <w:rPr>
                          <w:rFonts w:cstheme="minorHAnsi"/>
                          <w:sz w:val="22"/>
                          <w:szCs w:val="22"/>
                        </w:rPr>
                        <w:t>i</w:t>
                      </w:r>
                      <w:r w:rsidR="003971BB" w:rsidRPr="0021025F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282BE8">
                        <w:rPr>
                          <w:rFonts w:cstheme="minorHAnsi"/>
                          <w:sz w:val="22"/>
                          <w:szCs w:val="22"/>
                        </w:rPr>
                        <w:t>žáka</w:t>
                      </w:r>
                      <w:r w:rsidR="00F6553D">
                        <w:rPr>
                          <w:rFonts w:cstheme="minorHAnsi"/>
                          <w:sz w:val="22"/>
                          <w:szCs w:val="22"/>
                        </w:rPr>
                        <w:t xml:space="preserve"> </w:t>
                      </w:r>
                      <w:r w:rsidR="00F81955">
                        <w:rPr>
                          <w:rFonts w:cstheme="minorHAnsi"/>
                          <w:sz w:val="22"/>
                          <w:szCs w:val="22"/>
                        </w:rPr>
                        <w:t xml:space="preserve">se jménem a třídou </w:t>
                      </w:r>
                      <w:r w:rsidR="00F6553D">
                        <w:rPr>
                          <w:rFonts w:cstheme="minorHAnsi"/>
                          <w:sz w:val="22"/>
                          <w:szCs w:val="22"/>
                        </w:rPr>
                        <w:t xml:space="preserve">zašlete na email </w:t>
                      </w:r>
                      <w:r w:rsidR="00F6553D" w:rsidRPr="00F6553D">
                        <w:rPr>
                          <w:rFonts w:cstheme="minorHAnsi"/>
                          <w:b/>
                          <w:sz w:val="22"/>
                          <w:szCs w:val="22"/>
                        </w:rPr>
                        <w:t>zs.dp@tiscali.cz</w:t>
                      </w:r>
                      <w:r w:rsidR="003971BB" w:rsidRPr="0021025F">
                        <w:rPr>
                          <w:rFonts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536C83B9" w14:textId="77777777" w:rsidR="00C804D4" w:rsidRPr="0021025F" w:rsidRDefault="00C804D4" w:rsidP="00DB25CA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674F2F9" w14:textId="05063690" w:rsidR="00DB25CA" w:rsidRPr="0021025F" w:rsidRDefault="00DB25CA" w:rsidP="00DB25CA">
                      <w:pPr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color w:val="000000" w:themeColor="text1"/>
                          <w:sz w:val="22"/>
                          <w:szCs w:val="22"/>
                        </w:rPr>
                        <w:t>Hotový průkaz bude žákům vydán ve škole.</w:t>
                      </w:r>
                    </w:p>
                    <w:p w14:paraId="2BF34853" w14:textId="0F9A0D55" w:rsidR="00031469" w:rsidRPr="0021025F" w:rsidRDefault="00031469" w:rsidP="00CC456A">
                      <w:pPr>
                        <w:rPr>
                          <w:rFonts w:eastAsia="Times New Roman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CFF7DA" w14:textId="77777777" w:rsidR="00F71554" w:rsidRPr="0021025F" w:rsidRDefault="00F71554" w:rsidP="00CC2BEE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27F131E" w14:textId="507D1147" w:rsidR="00CC2BEE" w:rsidRPr="00F6553D" w:rsidRDefault="00CC2BEE" w:rsidP="00F6553D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ISIC Školák vydaný přes naši školu</w:t>
                      </w:r>
                      <w:r w:rsidR="00CC456A"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400D50E5" w14:textId="2EAD15F0" w:rsidR="00CC2BEE" w:rsidRPr="0021025F" w:rsidRDefault="00CC456A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>j</w:t>
                      </w:r>
                      <w:r w:rsidR="00CC2BEE" w:rsidRPr="0021025F">
                        <w:rPr>
                          <w:rFonts w:cs="Calibri"/>
                        </w:rPr>
                        <w:t>e oficiálním průkazem žáka naší školy</w:t>
                      </w:r>
                      <w:r w:rsidRPr="0021025F">
                        <w:rPr>
                          <w:rFonts w:cs="Calibri"/>
                        </w:rPr>
                        <w:t>,</w:t>
                      </w:r>
                    </w:p>
                    <w:p w14:paraId="59E549B7" w14:textId="51452A19" w:rsidR="00CC2BEE" w:rsidRPr="0021025F" w:rsidRDefault="00CC456A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p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ro mnohé instituce a veřejné dopravce slouží jako ideální doklad o věku držitele, např. pro získání zlevněného jízdného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,</w:t>
                      </w:r>
                    </w:p>
                    <w:p w14:paraId="4845E0BA" w14:textId="09EE091F" w:rsidR="00CC2BEE" w:rsidRPr="0021025F" w:rsidRDefault="00CC456A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>š</w:t>
                      </w:r>
                      <w:r w:rsidR="00CC2BEE" w:rsidRPr="0021025F">
                        <w:rPr>
                          <w:rFonts w:cs="Calibri"/>
                        </w:rPr>
                        <w:t xml:space="preserve">kolní ISIC Školák je </w:t>
                      </w:r>
                      <w:proofErr w:type="gramStart"/>
                      <w:r w:rsidR="00CC2BEE" w:rsidRPr="0021025F">
                        <w:rPr>
                          <w:rFonts w:cs="Calibri"/>
                        </w:rPr>
                        <w:t>levnější</w:t>
                      </w:r>
                      <w:r w:rsidRPr="0021025F">
                        <w:rPr>
                          <w:rFonts w:cs="Calibri"/>
                        </w:rPr>
                        <w:t xml:space="preserve"> - p</w:t>
                      </w:r>
                      <w:r w:rsidR="00CC2BEE" w:rsidRPr="0021025F">
                        <w:rPr>
                          <w:rFonts w:cs="Calibri"/>
                        </w:rPr>
                        <w:t>růkaz</w:t>
                      </w:r>
                      <w:proofErr w:type="gramEnd"/>
                      <w:r w:rsidR="00CC2BEE" w:rsidRPr="0021025F">
                        <w:rPr>
                          <w:rFonts w:cs="Calibri"/>
                        </w:rPr>
                        <w:t xml:space="preserve"> stojí jen </w:t>
                      </w:r>
                      <w:r w:rsidR="00F71554" w:rsidRPr="0021025F">
                        <w:rPr>
                          <w:rFonts w:cs="Calibri"/>
                        </w:rPr>
                        <w:t>3</w:t>
                      </w:r>
                      <w:r w:rsidR="00CC2BEE" w:rsidRPr="0021025F">
                        <w:rPr>
                          <w:rFonts w:cs="Calibri"/>
                        </w:rPr>
                        <w:t>50 Kč na celou dobu platnosti (průkaz pořízený mimo školu stojí ročně 500 Kč)</w:t>
                      </w:r>
                      <w:r w:rsidRPr="0021025F">
                        <w:rPr>
                          <w:rFonts w:cs="Calibri"/>
                        </w:rPr>
                        <w:t>,</w:t>
                      </w:r>
                    </w:p>
                    <w:p w14:paraId="3BCB0A80" w14:textId="08604AB9" w:rsidR="00CC2BEE" w:rsidRPr="0021025F" w:rsidRDefault="00CC456A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</w:rPr>
                      </w:pPr>
                      <w:r w:rsidRPr="0021025F">
                        <w:rPr>
                          <w:rFonts w:cs="Calibri"/>
                        </w:rPr>
                        <w:t>v</w:t>
                      </w:r>
                      <w:r w:rsidR="00CC2BEE" w:rsidRPr="0021025F">
                        <w:rPr>
                          <w:rFonts w:cs="Calibri"/>
                        </w:rPr>
                        <w:t xml:space="preserve"> ceně průkazu je jeho digitální verze, viz ALIVE APP (Google Play, </w:t>
                      </w:r>
                      <w:proofErr w:type="spellStart"/>
                      <w:r w:rsidR="00CC2BEE" w:rsidRPr="0021025F">
                        <w:rPr>
                          <w:rFonts w:cs="Calibri"/>
                        </w:rPr>
                        <w:t>App</w:t>
                      </w:r>
                      <w:proofErr w:type="spellEnd"/>
                      <w:r w:rsidR="00CC2BEE" w:rsidRPr="0021025F">
                        <w:rPr>
                          <w:rFonts w:cs="Calibri"/>
                        </w:rPr>
                        <w:t xml:space="preserve"> </w:t>
                      </w:r>
                      <w:proofErr w:type="spellStart"/>
                      <w:r w:rsidR="00CC2BEE" w:rsidRPr="0021025F">
                        <w:rPr>
                          <w:rFonts w:cs="Calibri"/>
                        </w:rPr>
                        <w:t>Store</w:t>
                      </w:r>
                      <w:proofErr w:type="spellEnd"/>
                      <w:r w:rsidR="00CC2BEE" w:rsidRPr="0021025F">
                        <w:rPr>
                          <w:rFonts w:cs="Calibri"/>
                        </w:rPr>
                        <w:t>)</w:t>
                      </w:r>
                      <w:r w:rsidRPr="0021025F">
                        <w:rPr>
                          <w:rFonts w:cs="Calibri"/>
                        </w:rPr>
                        <w:t>.</w:t>
                      </w:r>
                    </w:p>
                    <w:p w14:paraId="775E9C8D" w14:textId="77777777" w:rsidR="00CC2BEE" w:rsidRPr="0021025F" w:rsidRDefault="00CC2BEE" w:rsidP="00CC2BEE">
                      <w:pPr>
                        <w:jc w:val="both"/>
                        <w:rPr>
                          <w:rFonts w:cs="Calibri"/>
                          <w:sz w:val="22"/>
                          <w:szCs w:val="22"/>
                        </w:rPr>
                      </w:pPr>
                    </w:p>
                    <w:p w14:paraId="03A8B514" w14:textId="26693584" w:rsidR="00CC2BEE" w:rsidRPr="0021025F" w:rsidRDefault="002C4226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b/>
                          <w:sz w:val="22"/>
                          <w:szCs w:val="22"/>
                        </w:rPr>
                        <w:t>Další výhody průkazu ISIC Školák:</w:t>
                      </w:r>
                    </w:p>
                    <w:p w14:paraId="7A376A72" w14:textId="7321C5E3" w:rsidR="00CC2BEE" w:rsidRPr="0021025F" w:rsidRDefault="002C4226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platnost v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e 130 zemích světa</w:t>
                      </w:r>
                      <w:r w:rsidR="00CC2BEE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, 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více než 125.000 slev po celém světě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,</w:t>
                      </w:r>
                    </w:p>
                    <w:p w14:paraId="3AFBA1BB" w14:textId="0D124C35" w:rsidR="00CC2BEE" w:rsidRPr="0021025F" w:rsidRDefault="002C4226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j</w:t>
                      </w:r>
                      <w:r w:rsidR="00CC2BEE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 akceptován dopravci po celé ČR jako potvrzení věku a oprávnění čerpat slevu na jízdném ve výši </w:t>
                      </w:r>
                      <w:proofErr w:type="gramStart"/>
                      <w:r w:rsidR="004D65A1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50</w:t>
                      </w: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4D65A1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-</w:t>
                      </w:r>
                      <w:r w:rsidR="0021025F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CC2BEE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75</w:t>
                      </w:r>
                      <w:proofErr w:type="gramEnd"/>
                      <w:r w:rsidR="00CC2BEE"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%</w:t>
                      </w: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,</w:t>
                      </w:r>
                    </w:p>
                    <w:p w14:paraId="627868C2" w14:textId="2DB60D44" w:rsidR="00CC2BEE" w:rsidRPr="0021025F" w:rsidRDefault="002C4226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m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ožnost zřízení speciálního celoroční cestovní pojištění UNIQA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,</w:t>
                      </w:r>
                    </w:p>
                    <w:p w14:paraId="5EECAC8B" w14:textId="18CAC6B0" w:rsidR="00CC2BEE" w:rsidRPr="0021025F" w:rsidRDefault="002C4226" w:rsidP="002C4226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s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levy na více než 2.000 místech v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 </w:t>
                      </w:r>
                      <w:r w:rsidR="00CC2BEE"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>ČR</w:t>
                      </w:r>
                      <w:r w:rsidRPr="0021025F"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  <w:t xml:space="preserve"> viz </w:t>
                      </w:r>
                      <w:hyperlink r:id="rId12" w:history="1">
                        <w:r w:rsidRPr="0021025F">
                          <w:rPr>
                            <w:rStyle w:val="Hypertextovodkaz"/>
                            <w:rFonts w:ascii="Calibri" w:hAnsi="Calibri" w:cs="Calibri"/>
                            <w:iCs/>
                            <w:sz w:val="22"/>
                            <w:szCs w:val="22"/>
                          </w:rPr>
                          <w:t>www.isic.cz</w:t>
                        </w:r>
                      </w:hyperlink>
                    </w:p>
                    <w:p w14:paraId="0CDC7B5E" w14:textId="402E62C3" w:rsidR="002C4226" w:rsidRPr="0021025F" w:rsidRDefault="002C4226" w:rsidP="002C4226">
                      <w:pPr>
                        <w:jc w:val="both"/>
                        <w:rPr>
                          <w:rFonts w:ascii="Calibri" w:hAnsi="Calibri" w:cs="Calibri"/>
                          <w:iCs/>
                          <w:sz w:val="22"/>
                          <w:szCs w:val="22"/>
                        </w:rPr>
                      </w:pPr>
                    </w:p>
                    <w:p w14:paraId="4E8FACE7" w14:textId="77777777" w:rsidR="002C4226" w:rsidRPr="0021025F" w:rsidRDefault="002C4226" w:rsidP="002C4226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D608687" w14:textId="77777777" w:rsidR="0021025F" w:rsidRPr="0021025F" w:rsidRDefault="0021025F" w:rsidP="002C4226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DCDDF3D" w14:textId="77777777" w:rsidR="0021025F" w:rsidRPr="0021025F" w:rsidRDefault="0021025F" w:rsidP="002C4226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7C8E0B30" w14:textId="4E76F2D6" w:rsidR="0021025F" w:rsidRPr="0021025F" w:rsidRDefault="0021025F" w:rsidP="002C4226">
                      <w:pPr>
                        <w:jc w:val="both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21025F">
                        <w:rPr>
                          <w:rFonts w:ascii="Calibri" w:hAnsi="Calibri" w:cs="Calibri"/>
                          <w:sz w:val="22"/>
                          <w:szCs w:val="22"/>
                        </w:rPr>
                        <w:t>Děkuji,</w:t>
                      </w:r>
                      <w:r w:rsidR="00F6553D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Mgr. Jiří Schwarz,</w:t>
                      </w:r>
                      <w:r w:rsidR="00282BE8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ředitel školy</w:t>
                      </w:r>
                    </w:p>
                    <w:p w14:paraId="69075DF8" w14:textId="77777777" w:rsidR="00CC2BEE" w:rsidRPr="0021025F" w:rsidRDefault="00CC2BEE" w:rsidP="00CC2BEE">
                      <w:pPr>
                        <w:rPr>
                          <w:rFonts w:eastAsia="Times New Roman" w:cstheme="minorHAnsi"/>
                          <w:color w:val="000000" w:themeColor="text1"/>
                          <w:sz w:val="22"/>
                          <w:szCs w:val="22"/>
                          <w:lang w:eastAsia="cs-CZ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3E76A6" w14:textId="77777777" w:rsidR="009A0F36" w:rsidRDefault="009A0F36" w:rsidP="00D3634C">
      <w:r>
        <w:separator/>
      </w:r>
    </w:p>
  </w:endnote>
  <w:endnote w:type="continuationSeparator" w:id="0">
    <w:p w14:paraId="287CB33B" w14:textId="77777777" w:rsidR="009A0F36" w:rsidRDefault="009A0F36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E9D2F9" w14:textId="77777777" w:rsidR="009A0F36" w:rsidRDefault="009A0F36" w:rsidP="00D3634C">
      <w:r>
        <w:separator/>
      </w:r>
    </w:p>
  </w:footnote>
  <w:footnote w:type="continuationSeparator" w:id="0">
    <w:p w14:paraId="0DD7742F" w14:textId="77777777" w:rsidR="009A0F36" w:rsidRDefault="009A0F36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6303" w14:textId="7343A7E7" w:rsidR="00D3634C" w:rsidRDefault="009A0F36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3AC3" w14:textId="195D4EE0" w:rsidR="00D3634C" w:rsidRDefault="009A0F36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A7AB" w14:textId="30CC9D05" w:rsidR="00D3634C" w:rsidRDefault="009A0F36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66"/>
    <w:rsid w:val="0002377D"/>
    <w:rsid w:val="00031469"/>
    <w:rsid w:val="0008427A"/>
    <w:rsid w:val="00111027"/>
    <w:rsid w:val="001B1DFE"/>
    <w:rsid w:val="001E2E97"/>
    <w:rsid w:val="0021025F"/>
    <w:rsid w:val="00230F93"/>
    <w:rsid w:val="00240362"/>
    <w:rsid w:val="00240F42"/>
    <w:rsid w:val="00282BE8"/>
    <w:rsid w:val="002C4226"/>
    <w:rsid w:val="00325F33"/>
    <w:rsid w:val="003971BB"/>
    <w:rsid w:val="004D65A1"/>
    <w:rsid w:val="00554C46"/>
    <w:rsid w:val="005C2A4E"/>
    <w:rsid w:val="00627F93"/>
    <w:rsid w:val="006D60DE"/>
    <w:rsid w:val="007F6CA8"/>
    <w:rsid w:val="00821C93"/>
    <w:rsid w:val="008E31C1"/>
    <w:rsid w:val="00945B57"/>
    <w:rsid w:val="009A0F36"/>
    <w:rsid w:val="009E6C53"/>
    <w:rsid w:val="00A56C80"/>
    <w:rsid w:val="00C804D4"/>
    <w:rsid w:val="00CA675B"/>
    <w:rsid w:val="00CC2BEE"/>
    <w:rsid w:val="00CC456A"/>
    <w:rsid w:val="00CC6882"/>
    <w:rsid w:val="00D3634C"/>
    <w:rsid w:val="00DB25CA"/>
    <w:rsid w:val="00DC4866"/>
    <w:rsid w:val="00DF5D54"/>
    <w:rsid w:val="00E51FBD"/>
    <w:rsid w:val="00ED0178"/>
    <w:rsid w:val="00EF54D4"/>
    <w:rsid w:val="00F6553D"/>
    <w:rsid w:val="00F71554"/>
    <w:rsid w:val="00F81955"/>
    <w:rsid w:val="00FA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2C422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C42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6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sic.cz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ic.cz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ccdc42-8934-4503-86a5-1fdd65d906f7" xsi:nil="true"/>
    <lcf76f155ced4ddcb4097134ff3c332f xmlns="316f8c27-be20-4fd9-ad09-9b19162d4d5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13E25F10EDCC46BBEBB2637A6F4696" ma:contentTypeVersion="15" ma:contentTypeDescription="Vytvoří nový dokument" ma:contentTypeScope="" ma:versionID="3040905da1d3dc98b308f9503029052c">
  <xsd:schema xmlns:xsd="http://www.w3.org/2001/XMLSchema" xmlns:xs="http://www.w3.org/2001/XMLSchema" xmlns:p="http://schemas.microsoft.com/office/2006/metadata/properties" xmlns:ns2="316f8c27-be20-4fd9-ad09-9b19162d4d58" xmlns:ns3="ddccdc42-8934-4503-86a5-1fdd65d906f7" targetNamespace="http://schemas.microsoft.com/office/2006/metadata/properties" ma:root="true" ma:fieldsID="76b22e0e74ae87acc0babff42fa8b7e3" ns2:_="" ns3:_="">
    <xsd:import namespace="316f8c27-be20-4fd9-ad09-9b19162d4d58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6f8c27-be20-4fd9-ad09-9b19162d4d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ddccdc42-8934-4503-86a5-1fdd65d906f7"/>
    <ds:schemaRef ds:uri="316f8c27-be20-4fd9-ad09-9b19162d4d58"/>
  </ds:schemaRefs>
</ds:datastoreItem>
</file>

<file path=customXml/itemProps3.xml><?xml version="1.0" encoding="utf-8"?>
<ds:datastoreItem xmlns:ds="http://schemas.openxmlformats.org/officeDocument/2006/customXml" ds:itemID="{6E05F37E-841E-4FE3-8C74-C57264F496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6f8c27-be20-4fd9-ad09-9b19162d4d58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37D1D58-6FDC-4B32-A3F8-30A7C343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reditel</cp:lastModifiedBy>
  <cp:revision>5</cp:revision>
  <dcterms:created xsi:type="dcterms:W3CDTF">2023-04-12T08:38:00Z</dcterms:created>
  <dcterms:modified xsi:type="dcterms:W3CDTF">2023-09-21T06:41:00Z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